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29EA6" w14:textId="6D61BF24" w:rsidR="009F42E5" w:rsidRPr="002966A4" w:rsidRDefault="002966A4" w:rsidP="00F54630">
      <w:pPr>
        <w:pStyle w:val="Title"/>
        <w:rPr>
          <w:sz w:val="144"/>
          <w:szCs w:val="144"/>
        </w:rPr>
      </w:pPr>
      <w:r w:rsidRPr="002966A4">
        <w:rPr>
          <w:sz w:val="144"/>
          <w:szCs w:val="144"/>
        </w:rPr>
        <w:t>New Years Eve</w:t>
      </w:r>
    </w:p>
    <w:p w14:paraId="72BCFEB9" w14:textId="55436075" w:rsidR="007C3379" w:rsidRPr="00267D53" w:rsidRDefault="002957F7" w:rsidP="00F54630">
      <w:pPr>
        <w:pStyle w:val="Heading1"/>
      </w:pPr>
      <w:r>
        <w:t>£85 PP</w:t>
      </w:r>
    </w:p>
    <w:p w14:paraId="5784F6CB" w14:textId="0E9ABF05" w:rsidR="00DA6120" w:rsidRPr="00A52F99" w:rsidRDefault="002966A4" w:rsidP="00F54630">
      <w:pPr>
        <w:pStyle w:val="Heading2"/>
      </w:pPr>
      <w:r>
        <w:t>Starters</w:t>
      </w:r>
    </w:p>
    <w:p w14:paraId="22FC9FB1" w14:textId="61AFA290" w:rsidR="00DA6120" w:rsidRDefault="002966A4" w:rsidP="00027ADA">
      <w:pPr>
        <w:rPr>
          <w:sz w:val="24"/>
          <w:szCs w:val="24"/>
        </w:rPr>
      </w:pPr>
      <w:r w:rsidRPr="002966A4">
        <w:rPr>
          <w:sz w:val="24"/>
          <w:szCs w:val="24"/>
        </w:rPr>
        <w:t>Homemade White Onion &amp; Thyme Soup served with Crusty Roll and Butter</w:t>
      </w:r>
    </w:p>
    <w:p w14:paraId="6B07428D" w14:textId="2FC276A6" w:rsidR="002966A4" w:rsidRDefault="002966A4" w:rsidP="00027ADA">
      <w:pPr>
        <w:rPr>
          <w:sz w:val="24"/>
          <w:szCs w:val="24"/>
        </w:rPr>
      </w:pPr>
      <w:r>
        <w:rPr>
          <w:sz w:val="24"/>
          <w:szCs w:val="24"/>
        </w:rPr>
        <w:t>Duck Liver Pate, toasted Crostini, chutney and a salad garnish</w:t>
      </w:r>
    </w:p>
    <w:p w14:paraId="2AB14651" w14:textId="32F11A5D" w:rsidR="002966A4" w:rsidRDefault="002966A4" w:rsidP="00027ADA">
      <w:pPr>
        <w:rPr>
          <w:sz w:val="24"/>
          <w:szCs w:val="24"/>
        </w:rPr>
      </w:pPr>
      <w:r>
        <w:rPr>
          <w:sz w:val="24"/>
          <w:szCs w:val="24"/>
        </w:rPr>
        <w:t xml:space="preserve">Three Fish Terrine (smoked </w:t>
      </w:r>
      <w:r w:rsidR="002957F7">
        <w:rPr>
          <w:sz w:val="24"/>
          <w:szCs w:val="24"/>
        </w:rPr>
        <w:t>trout, smoked</w:t>
      </w:r>
      <w:r>
        <w:rPr>
          <w:sz w:val="24"/>
          <w:szCs w:val="24"/>
        </w:rPr>
        <w:t xml:space="preserve"> salmon &amp; mackerel), crusty roll and salad garnish</w:t>
      </w:r>
    </w:p>
    <w:p w14:paraId="3D5F952E" w14:textId="406A99B1" w:rsidR="002966A4" w:rsidRPr="002966A4" w:rsidRDefault="002966A4" w:rsidP="00027ADA">
      <w:pPr>
        <w:rPr>
          <w:sz w:val="24"/>
          <w:szCs w:val="24"/>
        </w:rPr>
      </w:pPr>
      <w:r>
        <w:rPr>
          <w:sz w:val="24"/>
          <w:szCs w:val="24"/>
        </w:rPr>
        <w:t>Goats Cheese &amp; Red Onion Tart, Rocket and a balsamic glaze</w:t>
      </w:r>
    </w:p>
    <w:sdt>
      <w:sdtPr>
        <w:rPr>
          <w:rFonts w:asciiTheme="minorHAnsi" w:hAnsiTheme="minorHAnsi"/>
        </w:rPr>
        <w:id w:val="1675989465"/>
        <w:placeholder>
          <w:docPart w:val="61477997D7134124AFAE17704930CA08"/>
        </w:placeholder>
        <w:temporary/>
        <w:showingPlcHdr/>
        <w15:appearance w15:val="hidden"/>
      </w:sdtPr>
      <w:sdtContent>
        <w:p w14:paraId="508709E3" w14:textId="77777777" w:rsidR="00A52F99" w:rsidRPr="00A52F99" w:rsidRDefault="00F54630" w:rsidP="00F54630">
          <w:pPr>
            <w:pStyle w:val="Heading2"/>
            <w:rPr>
              <w:rFonts w:asciiTheme="minorHAnsi" w:hAnsiTheme="minorHAnsi"/>
            </w:rPr>
          </w:pPr>
          <w:r w:rsidRPr="00F54630">
            <w:rPr>
              <w:lang w:bidi="en-GB"/>
            </w:rPr>
            <w:t>Main course</w:t>
          </w:r>
        </w:p>
      </w:sdtContent>
    </w:sdt>
    <w:p w14:paraId="67933955" w14:textId="08ABE4AD" w:rsidR="00A52F99" w:rsidRDefault="002966A4" w:rsidP="0025395B">
      <w:pPr>
        <w:rPr>
          <w:sz w:val="24"/>
          <w:szCs w:val="24"/>
        </w:rPr>
      </w:pPr>
      <w:r w:rsidRPr="002966A4">
        <w:rPr>
          <w:sz w:val="24"/>
          <w:szCs w:val="24"/>
        </w:rPr>
        <w:t>Venison, smoked bacon and red wine casserole, creamy mash and seasonal veg</w:t>
      </w:r>
    </w:p>
    <w:p w14:paraId="44407B2B" w14:textId="0B7316F6" w:rsidR="002957F7" w:rsidRPr="002957F7" w:rsidRDefault="002957F7" w:rsidP="0025395B">
      <w:pPr>
        <w:rPr>
          <w:sz w:val="22"/>
          <w:szCs w:val="22"/>
        </w:rPr>
      </w:pPr>
      <w:r w:rsidRPr="002957F7">
        <w:rPr>
          <w:sz w:val="22"/>
          <w:szCs w:val="22"/>
        </w:rPr>
        <w:t xml:space="preserve">Herb Crumb Hake on a bed of Ratatouille </w:t>
      </w:r>
    </w:p>
    <w:p w14:paraId="59EA8EEF" w14:textId="77777777" w:rsidR="002957F7" w:rsidRDefault="002957F7" w:rsidP="0025395B">
      <w:pPr>
        <w:rPr>
          <w:sz w:val="22"/>
          <w:szCs w:val="22"/>
        </w:rPr>
      </w:pPr>
      <w:r w:rsidRPr="002957F7">
        <w:rPr>
          <w:sz w:val="22"/>
          <w:szCs w:val="22"/>
        </w:rPr>
        <w:t>Tomato, Mozzarella and Basil Risotto</w:t>
      </w:r>
    </w:p>
    <w:p w14:paraId="1D1B9BBC" w14:textId="39021AB7" w:rsidR="002957F7" w:rsidRPr="002957F7" w:rsidRDefault="002957F7" w:rsidP="0025395B">
      <w:pPr>
        <w:rPr>
          <w:sz w:val="22"/>
          <w:szCs w:val="22"/>
        </w:rPr>
      </w:pPr>
      <w:r>
        <w:rPr>
          <w:sz w:val="22"/>
          <w:szCs w:val="22"/>
        </w:rPr>
        <w:t>Lambs Liver, Bubble and squeak, lambs’ bacon, onion rings, lamb gravy &amp; seasonal veg</w:t>
      </w:r>
    </w:p>
    <w:p w14:paraId="5A8FF7BC" w14:textId="10CCB929" w:rsidR="00A52F99" w:rsidRPr="00BD2FC9" w:rsidRDefault="00000000" w:rsidP="00F54630">
      <w:pPr>
        <w:pStyle w:val="Heading2"/>
        <w:rPr>
          <w:rStyle w:val="Heading2Char"/>
        </w:rPr>
      </w:pPr>
      <w:sdt>
        <w:sdtPr>
          <w:id w:val="-452946129"/>
          <w:placeholder>
            <w:docPart w:val="C24D28515359446E972D6D91790AF53D"/>
          </w:placeholder>
          <w:temporary/>
          <w:showingPlcHdr/>
          <w15:appearance w15:val="hidden"/>
        </w:sdtPr>
        <w:sdtEndPr>
          <w:rPr>
            <w:rStyle w:val="Heading2Char"/>
            <w:b w:val="0"/>
            <w:lang w:val="en-US"/>
          </w:rPr>
        </w:sdtEndPr>
        <w:sdtContent>
          <w:r w:rsidR="00F54630" w:rsidRPr="00F54630">
            <w:rPr>
              <w:lang w:bidi="en-GB"/>
            </w:rPr>
            <w:t>Dessert</w:t>
          </w:r>
        </w:sdtContent>
      </w:sdt>
    </w:p>
    <w:p w14:paraId="601FD9DC" w14:textId="4F70FE8E" w:rsidR="0064086B" w:rsidRPr="002957F7" w:rsidRDefault="002957F7" w:rsidP="0025395B">
      <w:pPr>
        <w:rPr>
          <w:sz w:val="24"/>
          <w:szCs w:val="24"/>
        </w:rPr>
      </w:pPr>
      <w:r w:rsidRPr="002957F7">
        <w:rPr>
          <w:sz w:val="24"/>
          <w:szCs w:val="24"/>
        </w:rPr>
        <w:t>Pecan Tart with roasted almond ice-cream</w:t>
      </w:r>
    </w:p>
    <w:p w14:paraId="577AF1AE" w14:textId="19849320" w:rsidR="002957F7" w:rsidRPr="002957F7" w:rsidRDefault="002957F7" w:rsidP="0025395B">
      <w:pPr>
        <w:rPr>
          <w:sz w:val="24"/>
          <w:szCs w:val="24"/>
        </w:rPr>
      </w:pPr>
      <w:r w:rsidRPr="002957F7">
        <w:rPr>
          <w:sz w:val="24"/>
          <w:szCs w:val="24"/>
        </w:rPr>
        <w:t xml:space="preserve">Vanilla Brule with shortbread biscuits </w:t>
      </w:r>
    </w:p>
    <w:p w14:paraId="1F09CEF3" w14:textId="66BD8E9D" w:rsidR="002957F7" w:rsidRDefault="002957F7" w:rsidP="0025395B">
      <w:pPr>
        <w:rPr>
          <w:sz w:val="24"/>
          <w:szCs w:val="24"/>
        </w:rPr>
      </w:pPr>
      <w:r w:rsidRPr="002957F7">
        <w:rPr>
          <w:sz w:val="24"/>
          <w:szCs w:val="24"/>
        </w:rPr>
        <w:t>Chocolate brownie &amp; boozy cherry sundae</w:t>
      </w:r>
    </w:p>
    <w:p w14:paraId="0B095CB1" w14:textId="0605629B" w:rsidR="002957F7" w:rsidRPr="002957F7" w:rsidRDefault="002957F7" w:rsidP="0025395B">
      <w:pPr>
        <w:rPr>
          <w:sz w:val="24"/>
          <w:szCs w:val="24"/>
        </w:rPr>
      </w:pPr>
      <w:r>
        <w:rPr>
          <w:sz w:val="24"/>
          <w:szCs w:val="24"/>
        </w:rPr>
        <w:t>Yorkshire Cheeseboard</w:t>
      </w:r>
    </w:p>
    <w:sectPr w:rsidR="002957F7" w:rsidRPr="002957F7" w:rsidSect="0099681E">
      <w:headerReference w:type="default" r:id="rId10"/>
      <w:footerReference w:type="default" r:id="rId11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7F768" w14:textId="77777777" w:rsidR="00D504FF" w:rsidRDefault="00D504FF" w:rsidP="007D2655">
      <w:pPr>
        <w:spacing w:line="240" w:lineRule="auto"/>
      </w:pPr>
      <w:r>
        <w:separator/>
      </w:r>
    </w:p>
  </w:endnote>
  <w:endnote w:type="continuationSeparator" w:id="0">
    <w:p w14:paraId="07F34D00" w14:textId="77777777" w:rsidR="00D504FF" w:rsidRDefault="00D504FF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DABF8" w14:textId="77777777" w:rsidR="00A91CD5" w:rsidRDefault="00901451">
    <w:pPr>
      <w:pStyle w:val="Footer"/>
    </w:pPr>
    <w:r>
      <w:rPr>
        <w:noProof/>
        <w:lang w:bidi="en-GB"/>
      </w:rPr>
      <w:drawing>
        <wp:anchor distT="0" distB="0" distL="114300" distR="114300" simplePos="0" relativeHeight="251661312" behindDoc="1" locked="0" layoutInCell="1" allowOverlap="1" wp14:anchorId="7D8CEAE7" wp14:editId="221CA61E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D5A46" w14:textId="77777777" w:rsidR="00D504FF" w:rsidRDefault="00D504FF" w:rsidP="007D2655">
      <w:pPr>
        <w:spacing w:line="240" w:lineRule="auto"/>
      </w:pPr>
      <w:r>
        <w:separator/>
      </w:r>
    </w:p>
  </w:footnote>
  <w:footnote w:type="continuationSeparator" w:id="0">
    <w:p w14:paraId="7F96AD12" w14:textId="77777777" w:rsidR="00D504FF" w:rsidRDefault="00D504FF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9572B" w14:textId="77777777" w:rsidR="007D2655" w:rsidRDefault="0099681E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B7B52C3" wp14:editId="3522D3B0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B8A1AF" id="Rectangle 1" o:spid="_x0000_s1026" alt="&quot;&quot;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noProof/>
        <w:lang w:bidi="en-GB"/>
      </w:rPr>
      <w:drawing>
        <wp:anchor distT="0" distB="0" distL="114300" distR="114300" simplePos="0" relativeHeight="251659264" behindDoc="1" locked="0" layoutInCell="1" allowOverlap="1" wp14:anchorId="141FE068" wp14:editId="25F0A49D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bidi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BE7E2AB" wp14:editId="29EF86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B730E66" id="Rectangle 7" o:spid="_x0000_s1026" alt="&quot;&quot;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noProof/>
        <w:lang w:bidi="en-GB"/>
      </w:rPr>
      <w:drawing>
        <wp:anchor distT="0" distB="0" distL="114300" distR="114300" simplePos="0" relativeHeight="251658240" behindDoc="1" locked="0" layoutInCell="1" allowOverlap="1" wp14:anchorId="6506AD51" wp14:editId="4C33E2B4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6A4"/>
    <w:rsid w:val="00027ADA"/>
    <w:rsid w:val="0009343A"/>
    <w:rsid w:val="00094F88"/>
    <w:rsid w:val="000A1B62"/>
    <w:rsid w:val="000F2EF9"/>
    <w:rsid w:val="000F730F"/>
    <w:rsid w:val="001004FE"/>
    <w:rsid w:val="001206D0"/>
    <w:rsid w:val="00134FD5"/>
    <w:rsid w:val="001605AC"/>
    <w:rsid w:val="00186D94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957F7"/>
    <w:rsid w:val="002966A4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9681E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A4ACC"/>
    <w:rsid w:val="00BC099F"/>
    <w:rsid w:val="00BC7765"/>
    <w:rsid w:val="00BD2FC9"/>
    <w:rsid w:val="00BD4EAA"/>
    <w:rsid w:val="00C32A69"/>
    <w:rsid w:val="00C4628B"/>
    <w:rsid w:val="00C62806"/>
    <w:rsid w:val="00CF5C4A"/>
    <w:rsid w:val="00D03E9C"/>
    <w:rsid w:val="00D04276"/>
    <w:rsid w:val="00D504FF"/>
    <w:rsid w:val="00D513B2"/>
    <w:rsid w:val="00D81EC6"/>
    <w:rsid w:val="00D97337"/>
    <w:rsid w:val="00DA6120"/>
    <w:rsid w:val="00DC4C0A"/>
    <w:rsid w:val="00DC5EA3"/>
    <w:rsid w:val="00E14F6F"/>
    <w:rsid w:val="00E3285C"/>
    <w:rsid w:val="00E34BB5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A1F56"/>
  <w15:chartTrackingRefBased/>
  <w15:docId w15:val="{F146A29C-70E1-4489-9B1D-E2B67C597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en-US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%20Manager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1477997D7134124AFAE17704930C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803D9-9516-4BEA-81F4-E7BE36640F82}"/>
      </w:docPartPr>
      <w:docPartBody>
        <w:p w:rsidR="00000000" w:rsidRDefault="00000000">
          <w:pPr>
            <w:pStyle w:val="61477997D7134124AFAE17704930CA08"/>
          </w:pPr>
          <w:r w:rsidRPr="00F54630">
            <w:rPr>
              <w:lang w:bidi="en-GB"/>
            </w:rPr>
            <w:t>Main course</w:t>
          </w:r>
        </w:p>
      </w:docPartBody>
    </w:docPart>
    <w:docPart>
      <w:docPartPr>
        <w:name w:val="C24D28515359446E972D6D91790AF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15F9E-6CB7-41BA-97FD-318C833A26C5}"/>
      </w:docPartPr>
      <w:docPartBody>
        <w:p w:rsidR="00000000" w:rsidRDefault="00000000">
          <w:pPr>
            <w:pStyle w:val="C24D28515359446E972D6D91790AF53D"/>
          </w:pPr>
          <w:r w:rsidRPr="00F54630">
            <w:rPr>
              <w:lang w:bidi="en-GB"/>
            </w:rPr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AF3"/>
    <w:rsid w:val="00186D94"/>
    <w:rsid w:val="00EC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1FCFACA1924559BF08430E88DFEC7D">
    <w:name w:val="3D1FCFACA1924559BF08430E88DFEC7D"/>
  </w:style>
  <w:style w:type="paragraph" w:customStyle="1" w:styleId="8250623A48A040E9B036616EAE134707">
    <w:name w:val="8250623A48A040E9B036616EAE134707"/>
  </w:style>
  <w:style w:type="paragraph" w:customStyle="1" w:styleId="45F347EFE1C0456BB893F551DCCBF230">
    <w:name w:val="45F347EFE1C0456BB893F551DCCBF230"/>
  </w:style>
  <w:style w:type="paragraph" w:customStyle="1" w:styleId="D6392D6767834587B5B7A6C9BB660E5A">
    <w:name w:val="D6392D6767834587B5B7A6C9BB660E5A"/>
  </w:style>
  <w:style w:type="paragraph" w:customStyle="1" w:styleId="61477997D7134124AFAE17704930CA08">
    <w:name w:val="61477997D7134124AFAE17704930CA08"/>
  </w:style>
  <w:style w:type="paragraph" w:customStyle="1" w:styleId="7B53156D72C849C68920E892D74A94D4">
    <w:name w:val="7B53156D72C849C68920E892D74A94D4"/>
  </w:style>
  <w:style w:type="paragraph" w:customStyle="1" w:styleId="7B57AC9C5AEC46D58ED5ECB4FBA203F1">
    <w:name w:val="7B57AC9C5AEC46D58ED5ECB4FBA203F1"/>
  </w:style>
  <w:style w:type="paragraph" w:customStyle="1" w:styleId="E2CBBBFBE9DA4992BF4380AC47957E51">
    <w:name w:val="E2CBBBFBE9DA4992BF4380AC47957E51"/>
  </w:style>
  <w:style w:type="paragraph" w:customStyle="1" w:styleId="C24D28515359446E972D6D91790AF53D">
    <w:name w:val="C24D28515359446E972D6D91790AF53D"/>
  </w:style>
  <w:style w:type="paragraph" w:customStyle="1" w:styleId="5D51557515C4451EA4E25FA51EAF205F">
    <w:name w:val="5D51557515C4451EA4E25FA51EAF2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FB0BA-71AE-4133-A1F2-E78FF42537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14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 Manager</dc:creator>
  <cp:keywords/>
  <dc:description/>
  <cp:lastModifiedBy>Lodge Yard Manager (Michelle Barns)</cp:lastModifiedBy>
  <cp:revision>1</cp:revision>
  <cp:lastPrinted>2024-08-08T14:18:00Z</cp:lastPrinted>
  <dcterms:created xsi:type="dcterms:W3CDTF">2024-08-08T13:58:00Z</dcterms:created>
  <dcterms:modified xsi:type="dcterms:W3CDTF">2024-08-08T14:19:00Z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